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3BFE2" w14:textId="43B4092A" w:rsidR="0092710C" w:rsidRPr="0092710C" w:rsidRDefault="0092710C" w:rsidP="0092710C">
      <w:pPr>
        <w:ind w:left="1304"/>
        <w:rPr>
          <w:sz w:val="28"/>
          <w:szCs w:val="28"/>
        </w:rPr>
      </w:pPr>
      <w:r w:rsidRPr="0092710C">
        <w:rPr>
          <w:sz w:val="28"/>
          <w:szCs w:val="28"/>
        </w:rPr>
        <w:t>Enkel handbok om de enklaste momenten i BAS systemet för medlemmar i Rönnängs Båtförening.</w:t>
      </w:r>
    </w:p>
    <w:p w14:paraId="1FD1EC34" w14:textId="77777777" w:rsidR="0092710C" w:rsidRDefault="0092710C"/>
    <w:p w14:paraId="651507B4" w14:textId="0F16AEEC" w:rsidR="00F0144E" w:rsidRDefault="0092710C">
      <w:r>
        <w:t>BAS systemet hittar du på följande länk:</w:t>
      </w:r>
    </w:p>
    <w:p w14:paraId="74414FAD" w14:textId="2729C77D" w:rsidR="0092710C" w:rsidRDefault="0092710C">
      <w:r>
        <w:rPr>
          <w:rStyle w:val="HTML-citat"/>
          <w:rFonts w:ascii="Roboto" w:hAnsi="Roboto"/>
          <w:i w:val="0"/>
          <w:iCs w:val="0"/>
          <w:color w:val="006621"/>
          <w:shd w:val="clear" w:color="auto" w:fill="FFFFFF"/>
        </w:rPr>
        <w:t>https://bas.batunionen.se</w:t>
      </w:r>
      <w:hyperlink r:id="rId6" w:history="1">
        <w:r>
          <w:rPr>
            <w:rFonts w:ascii="Roboto" w:hAnsi="Roboto"/>
            <w:color w:val="1A0DAB"/>
            <w:shd w:val="clear" w:color="auto" w:fill="FFFFFF"/>
          </w:rPr>
          <w:br/>
        </w:r>
      </w:hyperlink>
    </w:p>
    <w:p w14:paraId="7F0589AC" w14:textId="39E52765" w:rsidR="00F0144E" w:rsidRPr="0092710C" w:rsidRDefault="0092710C">
      <w:pPr>
        <w:rPr>
          <w:b/>
          <w:bCs/>
          <w:sz w:val="24"/>
          <w:szCs w:val="24"/>
        </w:rPr>
      </w:pPr>
      <w:r w:rsidRPr="0092710C">
        <w:rPr>
          <w:b/>
          <w:bCs/>
          <w:sz w:val="24"/>
          <w:szCs w:val="24"/>
        </w:rPr>
        <w:t>INLOGGNING:</w:t>
      </w:r>
    </w:p>
    <w:p w14:paraId="3F1C5358" w14:textId="77777777" w:rsidR="00F0144E" w:rsidRDefault="00F0144E"/>
    <w:p w14:paraId="480DDD06" w14:textId="77777777" w:rsidR="004E3FF0" w:rsidRDefault="00D16F1C">
      <w:r>
        <w:t>Här använder du det användarnamn du blivit tilldelad och lösenord (byt om lösenordet kommer från RBF).</w:t>
      </w:r>
    </w:p>
    <w:p w14:paraId="480DDD07" w14:textId="77777777" w:rsidR="004E3FF0" w:rsidRDefault="00D16F1C">
      <w:r>
        <w:rPr>
          <w:noProof/>
        </w:rPr>
        <w:drawing>
          <wp:inline distT="0" distB="0" distL="0" distR="0" wp14:anchorId="480DDD05" wp14:editId="480DDD06">
            <wp:extent cx="5760720" cy="3240405"/>
            <wp:effectExtent l="0" t="0" r="0" b="0"/>
            <wp:docPr id="1" name="Bildobjek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0DDD08" w14:textId="25CD77E5" w:rsidR="004E3FF0" w:rsidRDefault="004E3FF0"/>
    <w:p w14:paraId="567D43CA" w14:textId="25585374" w:rsidR="0092710C" w:rsidRDefault="0092710C"/>
    <w:p w14:paraId="48864C93" w14:textId="63348F86" w:rsidR="0092710C" w:rsidRDefault="0092710C"/>
    <w:p w14:paraId="7272E5A3" w14:textId="3CE095E0" w:rsidR="0092710C" w:rsidRDefault="0092710C"/>
    <w:p w14:paraId="0EE28F5D" w14:textId="24A2A639" w:rsidR="0092710C" w:rsidRDefault="0092710C"/>
    <w:p w14:paraId="0ECF9E78" w14:textId="4DFF1931" w:rsidR="0092710C" w:rsidRDefault="0092710C"/>
    <w:p w14:paraId="4E763E19" w14:textId="293921FF" w:rsidR="0092710C" w:rsidRDefault="0092710C"/>
    <w:p w14:paraId="0FD9F01B" w14:textId="36DD05B0" w:rsidR="0092710C" w:rsidRDefault="0092710C"/>
    <w:p w14:paraId="58300E86" w14:textId="46A9FF80" w:rsidR="0092710C" w:rsidRDefault="0092710C"/>
    <w:p w14:paraId="02BB9CA8" w14:textId="7275939F" w:rsidR="0092710C" w:rsidRDefault="0092710C"/>
    <w:p w14:paraId="23AD3C9E" w14:textId="47FB3B8F" w:rsidR="0092710C" w:rsidRDefault="0092710C"/>
    <w:p w14:paraId="0C28C5B4" w14:textId="77777777" w:rsidR="0092710C" w:rsidRDefault="0092710C"/>
    <w:p w14:paraId="3EE2891F" w14:textId="3B35AE4C" w:rsidR="0092710C" w:rsidRPr="0092710C" w:rsidRDefault="0092710C">
      <w:pPr>
        <w:rPr>
          <w:b/>
          <w:bCs/>
          <w:sz w:val="24"/>
          <w:szCs w:val="24"/>
        </w:rPr>
      </w:pPr>
      <w:r w:rsidRPr="0092710C">
        <w:rPr>
          <w:b/>
          <w:bCs/>
          <w:sz w:val="24"/>
          <w:szCs w:val="24"/>
        </w:rPr>
        <w:t>DINA KONTAKTUPPGIFTER</w:t>
      </w:r>
      <w:r>
        <w:rPr>
          <w:b/>
          <w:bCs/>
          <w:sz w:val="24"/>
          <w:szCs w:val="24"/>
        </w:rPr>
        <w:t xml:space="preserve"> samt Båtinformation</w:t>
      </w:r>
      <w:r w:rsidRPr="0092710C">
        <w:rPr>
          <w:b/>
          <w:bCs/>
          <w:sz w:val="24"/>
          <w:szCs w:val="24"/>
        </w:rPr>
        <w:t>:</w:t>
      </w:r>
    </w:p>
    <w:p w14:paraId="480DDD0A" w14:textId="1357EF8A" w:rsidR="004E3FF0" w:rsidRDefault="00D16F1C">
      <w:r>
        <w:t>När du loggat in</w:t>
      </w:r>
      <w:r w:rsidR="0092710C">
        <w:t>, ser du d</w:t>
      </w:r>
      <w:r>
        <w:t xml:space="preserve">är </w:t>
      </w:r>
      <w:r>
        <w:t xml:space="preserve">dina </w:t>
      </w:r>
      <w:proofErr w:type="gramStart"/>
      <w:r>
        <w:t>kontakt uppgifter</w:t>
      </w:r>
      <w:proofErr w:type="gramEnd"/>
      <w:r>
        <w:t>.</w:t>
      </w:r>
      <w:r w:rsidR="00C85DED">
        <w:t xml:space="preserve"> Här skall finnas </w:t>
      </w:r>
      <w:r w:rsidR="0079505B">
        <w:t xml:space="preserve">minst namn, </w:t>
      </w:r>
      <w:proofErr w:type="spellStart"/>
      <w:r w:rsidR="0079505B">
        <w:t>address</w:t>
      </w:r>
      <w:proofErr w:type="spellEnd"/>
      <w:r w:rsidR="0079505B">
        <w:t xml:space="preserve">, personnr, tele och </w:t>
      </w:r>
      <w:proofErr w:type="spellStart"/>
      <w:r w:rsidR="0079505B">
        <w:t>mailaddress</w:t>
      </w:r>
      <w:proofErr w:type="spellEnd"/>
      <w:r w:rsidR="00A15C48">
        <w:t xml:space="preserve">. </w:t>
      </w:r>
      <w:proofErr w:type="gramStart"/>
      <w:r w:rsidR="00B57705">
        <w:t>OBS !</w:t>
      </w:r>
      <w:proofErr w:type="gramEnd"/>
      <w:r w:rsidR="00B57705">
        <w:t xml:space="preserve"> </w:t>
      </w:r>
      <w:r w:rsidR="00A61AC3">
        <w:t>Dessa uppgifter används för medlemsadministration,</w:t>
      </w:r>
      <w:r w:rsidR="00B57705">
        <w:t xml:space="preserve"> </w:t>
      </w:r>
      <w:r w:rsidR="00A61AC3">
        <w:t>köhantering</w:t>
      </w:r>
      <w:r w:rsidR="00B57705">
        <w:t>, kommunikation och fakturering.</w:t>
      </w:r>
      <w:r w:rsidR="00D507F6">
        <w:t xml:space="preserve"> Därav är det viktigt att hålla dessa uppgifter korrekta och uppdaterade.</w:t>
      </w:r>
    </w:p>
    <w:p w14:paraId="480DDD0B" w14:textId="0B38C56F" w:rsidR="004E3FF0" w:rsidRDefault="004E3FF0"/>
    <w:p w14:paraId="480DDD0C" w14:textId="209EE54F" w:rsidR="004E3FF0" w:rsidRDefault="00851A9D">
      <w:r>
        <w:rPr>
          <w:noProof/>
        </w:rPr>
        <w:drawing>
          <wp:inline distT="0" distB="0" distL="0" distR="0" wp14:anchorId="0ACFD268" wp14:editId="27B28F86">
            <wp:extent cx="5760720" cy="324040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DD0D" w14:textId="77777777" w:rsidR="004E3FF0" w:rsidRDefault="004E3FF0"/>
    <w:p w14:paraId="7B0442DF" w14:textId="7A59CE2F" w:rsidR="00851A9D" w:rsidRDefault="00851A9D">
      <w:r>
        <w:t>Näst längst ned till höger finns ett val – ”ändra mina uppgifter”</w:t>
      </w:r>
      <w:r w:rsidR="00D16F1C">
        <w:t xml:space="preserve">. </w:t>
      </w:r>
    </w:p>
    <w:p w14:paraId="455E01BA" w14:textId="754EB86F" w:rsidR="00851A9D" w:rsidRDefault="00D16F1C">
      <w:r>
        <w:t xml:space="preserve"> </w:t>
      </w:r>
      <w:r w:rsidR="00851A9D">
        <w:t>Om du väljer ”Ändra mina uppgifter” kommer en ny sida (se nedan).</w:t>
      </w:r>
    </w:p>
    <w:p w14:paraId="68067B20" w14:textId="1042DA6D" w:rsidR="00C43F0F" w:rsidRDefault="00C43F0F">
      <w:r>
        <w:rPr>
          <w:noProof/>
        </w:rPr>
        <w:lastRenderedPageBreak/>
        <w:drawing>
          <wp:inline distT="0" distB="0" distL="0" distR="0" wp14:anchorId="6FC23574" wp14:editId="3235C8E3">
            <wp:extent cx="5760720" cy="324040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B257" w14:textId="1ED14AE1" w:rsidR="00851A9D" w:rsidRDefault="00851A9D">
      <w:r>
        <w:t xml:space="preserve">Här kan du ändra dina </w:t>
      </w:r>
      <w:proofErr w:type="gramStart"/>
      <w:r>
        <w:t>kontakt uppgifter</w:t>
      </w:r>
      <w:proofErr w:type="gramEnd"/>
      <w:r>
        <w:t xml:space="preserve"> genom att ändra uppgiften och klicka på ”skicka ändringar”. </w:t>
      </w:r>
    </w:p>
    <w:p w14:paraId="20C9ACF8" w14:textId="3A412968" w:rsidR="00F0144E" w:rsidRDefault="00F0144E">
      <w:r>
        <w:t>Observera att när du ändrat uppgifterna går uppgifterna till Båtföreningen som kontrollerar och godkänner dem innan du kan se de nya uppgifterna.</w:t>
      </w:r>
    </w:p>
    <w:p w14:paraId="478260B1" w14:textId="77777777" w:rsidR="00C43F0F" w:rsidRDefault="00851A9D">
      <w:pPr>
        <w:rPr>
          <w:i/>
          <w:iCs/>
        </w:rPr>
      </w:pPr>
      <w:r>
        <w:t xml:space="preserve">Här lägger du även in information om din båt. Minimum </w:t>
      </w:r>
      <w:r w:rsidR="00C43F0F">
        <w:t xml:space="preserve">av uppgifter är </w:t>
      </w:r>
      <w:proofErr w:type="spellStart"/>
      <w:r w:rsidR="00C43F0F">
        <w:t>båtnamn</w:t>
      </w:r>
      <w:proofErr w:type="spellEnd"/>
      <w:r w:rsidR="00C43F0F">
        <w:t xml:space="preserve"> (ifall du har flera), båtlängd, </w:t>
      </w:r>
      <w:proofErr w:type="gramStart"/>
      <w:r w:rsidR="00C43F0F">
        <w:t>båtbredd ,</w:t>
      </w:r>
      <w:proofErr w:type="gramEnd"/>
      <w:r w:rsidR="00C43F0F">
        <w:t xml:space="preserve"> djupgående. </w:t>
      </w:r>
      <w:proofErr w:type="gramStart"/>
      <w:r w:rsidR="00C43F0F" w:rsidRPr="00C43F0F">
        <w:rPr>
          <w:i/>
          <w:iCs/>
        </w:rPr>
        <w:t>OBS !</w:t>
      </w:r>
      <w:proofErr w:type="gramEnd"/>
      <w:r w:rsidR="00C43F0F" w:rsidRPr="00C43F0F">
        <w:rPr>
          <w:i/>
          <w:iCs/>
        </w:rPr>
        <w:t xml:space="preserve">  Båtlängd och båtbredd skall vara dina exakta mått +0,5m. </w:t>
      </w:r>
    </w:p>
    <w:p w14:paraId="62852E29" w14:textId="472FA995" w:rsidR="00C43F0F" w:rsidRDefault="00C43F0F">
      <w:r>
        <w:t>Framöver kommer krav på att lägga in uppgifter om Försäkringsbolag.</w:t>
      </w:r>
    </w:p>
    <w:p w14:paraId="0A8998D1" w14:textId="70DE5FC8" w:rsidR="00C43F0F" w:rsidRDefault="00C43F0F">
      <w:r>
        <w:t>Här kan du även ändra ditt lösenord.</w:t>
      </w:r>
    </w:p>
    <w:p w14:paraId="1E0D762B" w14:textId="1875CCBB" w:rsidR="00F0144E" w:rsidRDefault="00F0144E">
      <w:r>
        <w:t>För att navigera tillbaka till föregående sida finns en knapp uppe till höger.</w:t>
      </w:r>
    </w:p>
    <w:p w14:paraId="68825FEE" w14:textId="77777777" w:rsidR="00851A9D" w:rsidRDefault="00851A9D"/>
    <w:p w14:paraId="63C66D7B" w14:textId="3E00ADCE" w:rsidR="00851A9D" w:rsidRDefault="00851A9D"/>
    <w:p w14:paraId="3B187F3F" w14:textId="6EC86CD4" w:rsidR="00FF00FB" w:rsidRDefault="00CC7ACE">
      <w:r>
        <w:t>Återstående beskrivning</w:t>
      </w:r>
      <w:r w:rsidR="00526BDE">
        <w:t>ar:</w:t>
      </w:r>
    </w:p>
    <w:p w14:paraId="7ACCB1D0" w14:textId="194487FE" w:rsidR="00FF00FB" w:rsidRDefault="00FB1A0B">
      <w:r>
        <w:t>Ansöka om st</w:t>
      </w:r>
      <w:r w:rsidR="00C20D0B">
        <w:t xml:space="preserve">örre </w:t>
      </w:r>
      <w:proofErr w:type="gramStart"/>
      <w:r w:rsidR="00C20D0B">
        <w:t xml:space="preserve">båtplats </w:t>
      </w:r>
      <w:r w:rsidR="00FF00FB">
        <w:t xml:space="preserve"> samt</w:t>
      </w:r>
      <w:proofErr w:type="gramEnd"/>
      <w:r w:rsidR="00FF00FB">
        <w:t xml:space="preserve"> önskan om förvaring</w:t>
      </w:r>
      <w:r w:rsidR="00C20D0B">
        <w:t xml:space="preserve"> Höst/vinter-Vår Sommar</w:t>
      </w:r>
    </w:p>
    <w:p w14:paraId="22B320EE" w14:textId="7D4ED67A" w:rsidR="00526BDE" w:rsidRDefault="00127E1E">
      <w:r>
        <w:t xml:space="preserve">Ny inloggning med </w:t>
      </w:r>
      <w:proofErr w:type="spellStart"/>
      <w:r>
        <w:t>bankID</w:t>
      </w:r>
      <w:proofErr w:type="spellEnd"/>
    </w:p>
    <w:p w14:paraId="480DDD11" w14:textId="77777777" w:rsidR="004E3FF0" w:rsidRDefault="004E3FF0"/>
    <w:p w14:paraId="480DDD12" w14:textId="6247C8EC" w:rsidR="004E3FF0" w:rsidRDefault="004E3FF0"/>
    <w:sectPr w:rsidR="004E3FF0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16261" w14:textId="77777777" w:rsidR="00D16F1C" w:rsidRDefault="00D16F1C">
      <w:pPr>
        <w:spacing w:after="0" w:line="240" w:lineRule="auto"/>
      </w:pPr>
      <w:r>
        <w:separator/>
      </w:r>
    </w:p>
  </w:endnote>
  <w:endnote w:type="continuationSeparator" w:id="0">
    <w:p w14:paraId="0BD68619" w14:textId="77777777" w:rsidR="00D16F1C" w:rsidRDefault="00D16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BCE4F" w14:textId="77777777" w:rsidR="00D16F1C" w:rsidRDefault="00D16F1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1968B25" w14:textId="77777777" w:rsidR="00D16F1C" w:rsidRDefault="00D16F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E3FF0"/>
    <w:rsid w:val="00127E1E"/>
    <w:rsid w:val="004E3FF0"/>
    <w:rsid w:val="00526BDE"/>
    <w:rsid w:val="0079505B"/>
    <w:rsid w:val="00851A9D"/>
    <w:rsid w:val="0092710C"/>
    <w:rsid w:val="00A15C48"/>
    <w:rsid w:val="00A61AC3"/>
    <w:rsid w:val="00B57705"/>
    <w:rsid w:val="00C20D0B"/>
    <w:rsid w:val="00C43F0F"/>
    <w:rsid w:val="00C85DED"/>
    <w:rsid w:val="00CC7ACE"/>
    <w:rsid w:val="00D16F1C"/>
    <w:rsid w:val="00D507F6"/>
    <w:rsid w:val="00F0144E"/>
    <w:rsid w:val="00FB1A0B"/>
    <w:rsid w:val="00FF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DD05"/>
  <w15:docId w15:val="{F26DEBB6-097D-452F-B53B-11F0787F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v-S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TML-citat">
    <w:name w:val="HTML Cite"/>
    <w:basedOn w:val="Standardstycketeckensnitt"/>
    <w:uiPriority w:val="99"/>
    <w:semiHidden/>
    <w:unhideWhenUsed/>
    <w:rsid w:val="009271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ng.com/search?q=b%C3%A5tunionen+login&amp;cvid=d58af0055b744ea19e486fef0dffc321&amp;aqs=edge.0.69i59i450l2.1306075906j0j1&amp;FORM=ANNTA1&amp;PC=LCT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269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Thisted</dc:creator>
  <dc:description/>
  <cp:lastModifiedBy>Michael Thisted</cp:lastModifiedBy>
  <cp:revision>14</cp:revision>
  <dcterms:created xsi:type="dcterms:W3CDTF">2021-08-15T15:14:00Z</dcterms:created>
  <dcterms:modified xsi:type="dcterms:W3CDTF">2021-08-15T15:22:00Z</dcterms:modified>
</cp:coreProperties>
</file>